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60DFD" w14:textId="77777777" w:rsidR="001C77EB" w:rsidRDefault="001C77EB">
      <w:pPr>
        <w:pStyle w:val="Header"/>
        <w:tabs>
          <w:tab w:val="clear" w:pos="4320"/>
          <w:tab w:val="clear" w:pos="8640"/>
        </w:tabs>
        <w:sectPr w:rsidR="001C77EB">
          <w:headerReference w:type="even" r:id="rId7"/>
          <w:headerReference w:type="default" r:id="rId8"/>
          <w:footerReference w:type="even" r:id="rId9"/>
          <w:footerReference w:type="default" r:id="rId10"/>
          <w:headerReference w:type="first" r:id="rId11"/>
          <w:footerReference w:type="first" r:id="rId12"/>
          <w:pgSz w:w="12240" w:h="15840" w:code="1"/>
          <w:pgMar w:top="2160" w:right="1440" w:bottom="1440" w:left="1440" w:header="720" w:footer="720" w:gutter="0"/>
          <w:cols w:space="720"/>
          <w:titlePg/>
        </w:sectPr>
      </w:pPr>
    </w:p>
    <w:p w14:paraId="2640A0B1" w14:textId="77777777" w:rsidR="00ED6A53" w:rsidRDefault="00ED6A53" w:rsidP="00ED6A53">
      <w:pPr>
        <w:rPr>
          <w:rFonts w:ascii="Arial" w:hAnsi="Arial"/>
          <w:szCs w:val="24"/>
        </w:rPr>
      </w:pPr>
    </w:p>
    <w:p w14:paraId="4D4BC2A0" w14:textId="77777777" w:rsidR="006D03C6" w:rsidRDefault="006D03C6" w:rsidP="00ED6A53">
      <w:pPr>
        <w:rPr>
          <w:rFonts w:ascii="Arial" w:hAnsi="Arial"/>
          <w:szCs w:val="24"/>
        </w:rPr>
      </w:pPr>
    </w:p>
    <w:p w14:paraId="4F0C46B3" w14:textId="77777777" w:rsidR="006D03C6" w:rsidRDefault="006D03C6" w:rsidP="00ED6A53">
      <w:pPr>
        <w:rPr>
          <w:rFonts w:ascii="Arial" w:hAnsi="Arial"/>
          <w:szCs w:val="24"/>
        </w:rPr>
      </w:pPr>
    </w:p>
    <w:sdt>
      <w:sdtPr>
        <w:rPr>
          <w:rFonts w:cs="Arial"/>
          <w:szCs w:val="24"/>
        </w:rPr>
        <w:alias w:val="Position"/>
        <w:tag w:val="Position"/>
        <w:id w:val="1976336158"/>
        <w:placeholder>
          <w:docPart w:val="364CB25B52714E67BFA43C4C001E4260"/>
        </w:placeholder>
      </w:sdtPr>
      <w:sdtEndPr>
        <w:rPr>
          <w:rFonts w:asciiTheme="majorHAnsi" w:hAnsiTheme="majorHAnsi" w:cstheme="majorHAnsi"/>
        </w:rPr>
      </w:sdtEndPr>
      <w:sdtContent>
        <w:p w14:paraId="7F0F6570" w14:textId="02D5BD2D" w:rsidR="00EE38F7" w:rsidRPr="00EE38F7" w:rsidRDefault="00876BB7" w:rsidP="00EE38F7">
          <w:pPr>
            <w:pStyle w:val="Header"/>
            <w:tabs>
              <w:tab w:val="clear" w:pos="4320"/>
              <w:tab w:val="clear" w:pos="8640"/>
            </w:tabs>
            <w:rPr>
              <w:rFonts w:asciiTheme="majorHAnsi" w:hAnsiTheme="majorHAnsi" w:cstheme="majorHAnsi"/>
            </w:rPr>
          </w:pPr>
          <w:r>
            <w:rPr>
              <w:rFonts w:asciiTheme="majorHAnsi" w:hAnsiTheme="majorHAnsi" w:cstheme="majorHAnsi"/>
              <w:szCs w:val="24"/>
            </w:rPr>
            <w:t>First MI. Last</w:t>
          </w:r>
        </w:p>
      </w:sdtContent>
    </w:sdt>
    <w:sdt>
      <w:sdtPr>
        <w:rPr>
          <w:rFonts w:asciiTheme="majorHAnsi" w:hAnsiTheme="majorHAnsi" w:cstheme="majorHAnsi"/>
          <w:szCs w:val="24"/>
        </w:rPr>
        <w:alias w:val="Position"/>
        <w:tag w:val="Position"/>
        <w:id w:val="-1573425253"/>
        <w:placeholder>
          <w:docPart w:val="37964A576DCE428C8AB3876689DD031B"/>
        </w:placeholder>
      </w:sdtPr>
      <w:sdtContent>
        <w:p w14:paraId="0CB367D6" w14:textId="5A2FF350" w:rsidR="00EE38F7" w:rsidRPr="00EE38F7" w:rsidRDefault="00876BB7" w:rsidP="00EE38F7">
          <w:pPr>
            <w:pStyle w:val="Header"/>
            <w:tabs>
              <w:tab w:val="clear" w:pos="4320"/>
              <w:tab w:val="clear" w:pos="8640"/>
            </w:tabs>
            <w:rPr>
              <w:rFonts w:asciiTheme="majorHAnsi" w:hAnsiTheme="majorHAnsi" w:cstheme="majorHAnsi"/>
            </w:rPr>
          </w:pPr>
          <w:r>
            <w:rPr>
              <w:rFonts w:asciiTheme="majorHAnsi" w:hAnsiTheme="majorHAnsi" w:cstheme="majorHAnsi"/>
              <w:szCs w:val="24"/>
            </w:rPr>
            <w:t>Title if applicable</w:t>
          </w:r>
        </w:p>
      </w:sdtContent>
    </w:sdt>
    <w:sdt>
      <w:sdtPr>
        <w:rPr>
          <w:rFonts w:asciiTheme="majorHAnsi" w:hAnsiTheme="majorHAnsi" w:cstheme="majorHAnsi"/>
          <w:szCs w:val="24"/>
        </w:rPr>
        <w:alias w:val="Position"/>
        <w:tag w:val="Position"/>
        <w:id w:val="654878449"/>
        <w:placeholder>
          <w:docPart w:val="27E87AFC279945FAA89B3370E021BE9E"/>
        </w:placeholder>
      </w:sdtPr>
      <w:sdtContent>
        <w:p w14:paraId="59A330D1" w14:textId="680BB029" w:rsidR="00EE38F7" w:rsidRPr="00EE38F7" w:rsidRDefault="00A20FC7" w:rsidP="00EE38F7">
          <w:pPr>
            <w:pStyle w:val="Header"/>
            <w:tabs>
              <w:tab w:val="clear" w:pos="4320"/>
              <w:tab w:val="clear" w:pos="8640"/>
            </w:tabs>
            <w:rPr>
              <w:rFonts w:asciiTheme="majorHAnsi" w:hAnsiTheme="majorHAnsi" w:cstheme="majorHAnsi"/>
            </w:rPr>
          </w:pPr>
          <w:r>
            <w:rPr>
              <w:rFonts w:asciiTheme="majorHAnsi" w:hAnsiTheme="majorHAnsi" w:cstheme="majorHAnsi"/>
              <w:szCs w:val="24"/>
            </w:rPr>
            <w:t>Street Address</w:t>
          </w:r>
        </w:p>
      </w:sdtContent>
    </w:sdt>
    <w:sdt>
      <w:sdtPr>
        <w:rPr>
          <w:rFonts w:asciiTheme="majorHAnsi" w:hAnsiTheme="majorHAnsi" w:cstheme="majorHAnsi"/>
          <w:szCs w:val="24"/>
        </w:rPr>
        <w:alias w:val="Position"/>
        <w:tag w:val="Position"/>
        <w:id w:val="-1116438664"/>
        <w:placeholder>
          <w:docPart w:val="B8F44F7A8AF945249B3BA14C60BBE9DD"/>
        </w:placeholder>
      </w:sdtPr>
      <w:sdtContent>
        <w:p w14:paraId="6494A4FB" w14:textId="3FFB43B3" w:rsidR="00EE38F7" w:rsidRPr="00EE38F7" w:rsidRDefault="00A20FC7" w:rsidP="00EE38F7">
          <w:pPr>
            <w:pStyle w:val="Header"/>
            <w:tabs>
              <w:tab w:val="clear" w:pos="4320"/>
              <w:tab w:val="clear" w:pos="8640"/>
            </w:tabs>
            <w:rPr>
              <w:rFonts w:asciiTheme="majorHAnsi" w:hAnsiTheme="majorHAnsi" w:cstheme="majorHAnsi"/>
            </w:rPr>
          </w:pPr>
          <w:r>
            <w:rPr>
              <w:rFonts w:asciiTheme="majorHAnsi" w:hAnsiTheme="majorHAnsi" w:cstheme="majorHAnsi"/>
              <w:szCs w:val="24"/>
            </w:rPr>
            <w:t>City State Zip</w:t>
          </w:r>
        </w:p>
      </w:sdtContent>
    </w:sdt>
    <w:p w14:paraId="358A0FF8" w14:textId="77777777" w:rsidR="00EE38F7" w:rsidRPr="00EE38F7" w:rsidRDefault="00EE38F7" w:rsidP="00EE38F7">
      <w:pPr>
        <w:pStyle w:val="Header"/>
        <w:tabs>
          <w:tab w:val="clear" w:pos="4320"/>
          <w:tab w:val="clear" w:pos="8640"/>
        </w:tabs>
        <w:rPr>
          <w:rFonts w:asciiTheme="majorHAnsi" w:hAnsiTheme="majorHAnsi" w:cstheme="majorHAnsi"/>
        </w:rPr>
      </w:pPr>
    </w:p>
    <w:p w14:paraId="0C936E52" w14:textId="4F35700A" w:rsidR="00EE38F7" w:rsidRPr="00EE38F7" w:rsidRDefault="00EE38F7" w:rsidP="00574ACD">
      <w:pPr>
        <w:pStyle w:val="Header"/>
        <w:tabs>
          <w:tab w:val="clear" w:pos="4320"/>
          <w:tab w:val="clear" w:pos="8640"/>
        </w:tabs>
        <w:spacing w:after="240"/>
        <w:rPr>
          <w:rFonts w:asciiTheme="majorHAnsi" w:hAnsiTheme="majorHAnsi" w:cstheme="majorHAnsi"/>
        </w:rPr>
      </w:pPr>
      <w:r w:rsidRPr="00EE38F7">
        <w:rPr>
          <w:rFonts w:asciiTheme="majorHAnsi" w:hAnsiTheme="majorHAnsi" w:cstheme="majorHAnsi"/>
        </w:rPr>
        <w:t xml:space="preserve">Dear </w:t>
      </w:r>
      <w:r>
        <w:rPr>
          <w:rFonts w:asciiTheme="majorHAnsi" w:hAnsiTheme="majorHAnsi" w:cstheme="majorHAnsi"/>
        </w:rPr>
        <w:t>[Name]</w:t>
      </w:r>
      <w:r w:rsidRPr="00EE38F7">
        <w:rPr>
          <w:rFonts w:asciiTheme="majorHAnsi" w:hAnsiTheme="majorHAnsi" w:cstheme="majorHAnsi"/>
        </w:rPr>
        <w:t>:</w:t>
      </w:r>
    </w:p>
    <w:p w14:paraId="221ED55B" w14:textId="2EE91A9C" w:rsidR="00EE38F7" w:rsidRDefault="00574ACD"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Adjust margins so the letter is framed on the page.</w:t>
      </w:r>
    </w:p>
    <w:p w14:paraId="2BACA8CC" w14:textId="39091B6A" w:rsidR="00574ACD" w:rsidRDefault="00A14B6A"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Type dates in civilian style and center two lines below the last of the letterhead.</w:t>
      </w:r>
    </w:p>
    <w:p w14:paraId="5F176089" w14:textId="0B9DCB2A" w:rsidR="00A14B6A" w:rsidRDefault="00A14B6A"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 xml:space="preserve">Because there is no set number of lines between the seal and the first </w:t>
      </w:r>
      <w:r w:rsidR="00F824DD">
        <w:rPr>
          <w:rFonts w:asciiTheme="majorHAnsi" w:hAnsiTheme="majorHAnsi" w:cstheme="majorHAnsi"/>
        </w:rPr>
        <w:t>line of the address, evenly space the letter on the page.  (The general rule is five</w:t>
      </w:r>
      <w:r w:rsidR="007B6991">
        <w:rPr>
          <w:rFonts w:asciiTheme="majorHAnsi" w:hAnsiTheme="majorHAnsi" w:cstheme="majorHAnsi"/>
        </w:rPr>
        <w:t xml:space="preserve"> line when the letter is two or more pages.)</w:t>
      </w:r>
    </w:p>
    <w:p w14:paraId="587AA4F4" w14:textId="193C47B6" w:rsidR="007B6991" w:rsidRDefault="007B6991"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Do not use abbreviations in the signature block.</w:t>
      </w:r>
    </w:p>
    <w:p w14:paraId="34A52721" w14:textId="17439A55" w:rsidR="007B6991" w:rsidRDefault="00642FCA"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Single-space</w:t>
      </w:r>
      <w:r w:rsidR="007B6991">
        <w:rPr>
          <w:rFonts w:asciiTheme="majorHAnsi" w:hAnsiTheme="majorHAnsi" w:cstheme="majorHAnsi"/>
        </w:rPr>
        <w:t xml:space="preserve"> the body of a letter with double spacing between </w:t>
      </w:r>
      <w:r>
        <w:rPr>
          <w:rFonts w:asciiTheme="majorHAnsi" w:hAnsiTheme="majorHAnsi" w:cstheme="majorHAnsi"/>
        </w:rPr>
        <w:t xml:space="preserve">paragraphs. </w:t>
      </w:r>
    </w:p>
    <w:p w14:paraId="593D720D" w14:textId="52BD41BF" w:rsidR="00642FCA" w:rsidRDefault="00642FCA"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Type the salutation on the second line below the last line of the address.  Type the first line of the text of the letter</w:t>
      </w:r>
      <w:r w:rsidR="00B5331F">
        <w:rPr>
          <w:rFonts w:asciiTheme="majorHAnsi" w:hAnsiTheme="majorHAnsi" w:cstheme="majorHAnsi"/>
        </w:rPr>
        <w:t xml:space="preserve"> on the second line below the salutation.</w:t>
      </w:r>
    </w:p>
    <w:p w14:paraId="50247B92" w14:textId="3A827A00" w:rsidR="00B5331F" w:rsidRDefault="00B5331F" w:rsidP="00574AC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Indent paragraphs ¼ inch.  Do not number or letter paragraphs</w:t>
      </w:r>
      <w:r w:rsidR="00E16B48">
        <w:rPr>
          <w:rFonts w:asciiTheme="majorHAnsi" w:hAnsiTheme="majorHAnsi" w:cstheme="majorHAnsi"/>
        </w:rPr>
        <w:t xml:space="preserve">.  Avoid subparagraphs when possible; but </w:t>
      </w:r>
      <w:r w:rsidR="001C2669">
        <w:rPr>
          <w:rFonts w:asciiTheme="majorHAnsi" w:hAnsiTheme="majorHAnsi" w:cstheme="majorHAnsi"/>
        </w:rPr>
        <w:t xml:space="preserve">if </w:t>
      </w:r>
      <w:r w:rsidR="00E16B48">
        <w:rPr>
          <w:rFonts w:asciiTheme="majorHAnsi" w:hAnsiTheme="majorHAnsi" w:cstheme="majorHAnsi"/>
        </w:rPr>
        <w:t>they are necessary, do not create more than four.</w:t>
      </w:r>
    </w:p>
    <w:p w14:paraId="6F8C47B6" w14:textId="55FD5E11" w:rsidR="00E16B48" w:rsidRDefault="00540DA0" w:rsidP="00CB4A54">
      <w:pPr>
        <w:pStyle w:val="Header"/>
        <w:numPr>
          <w:ilvl w:val="0"/>
          <w:numId w:val="3"/>
        </w:numPr>
        <w:tabs>
          <w:tab w:val="clear" w:pos="4320"/>
          <w:tab w:val="clear" w:pos="8640"/>
        </w:tabs>
        <w:spacing w:after="240"/>
        <w:rPr>
          <w:rFonts w:asciiTheme="majorHAnsi" w:hAnsiTheme="majorHAnsi" w:cstheme="majorHAnsi"/>
        </w:rPr>
      </w:pPr>
      <w:r>
        <w:rPr>
          <w:rFonts w:asciiTheme="majorHAnsi" w:hAnsiTheme="majorHAnsi" w:cstheme="majorHAnsi"/>
        </w:rPr>
        <w:t>Use letters of the alphabet (a, b, c, d) to indicate</w:t>
      </w:r>
      <w:r w:rsidR="001C2669">
        <w:rPr>
          <w:rFonts w:asciiTheme="majorHAnsi" w:hAnsiTheme="majorHAnsi" w:cstheme="majorHAnsi"/>
        </w:rPr>
        <w:t xml:space="preserve"> subparagraphs</w:t>
      </w:r>
      <w:r w:rsidR="008803A4">
        <w:rPr>
          <w:rFonts w:asciiTheme="majorHAnsi" w:hAnsiTheme="majorHAnsi" w:cstheme="majorHAnsi"/>
        </w:rPr>
        <w:t>.</w:t>
      </w:r>
    </w:p>
    <w:p w14:paraId="70826011" w14:textId="52C2DEDA" w:rsidR="008803A4" w:rsidRDefault="008803A4" w:rsidP="00CB4A54">
      <w:pPr>
        <w:pStyle w:val="Header"/>
        <w:numPr>
          <w:ilvl w:val="0"/>
          <w:numId w:val="3"/>
        </w:numPr>
        <w:tabs>
          <w:tab w:val="clear" w:pos="4320"/>
          <w:tab w:val="clear" w:pos="8640"/>
        </w:tabs>
        <w:spacing w:after="240"/>
        <w:rPr>
          <w:rFonts w:asciiTheme="majorHAnsi" w:hAnsiTheme="majorHAnsi" w:cstheme="majorHAnsi"/>
        </w:rPr>
      </w:pPr>
      <w:r>
        <w:rPr>
          <w:rFonts w:asciiTheme="majorHAnsi" w:hAnsiTheme="majorHAnsi" w:cstheme="majorHAnsi"/>
        </w:rPr>
        <w:t>Indent</w:t>
      </w:r>
      <w:r w:rsidR="00101D20">
        <w:rPr>
          <w:rFonts w:asciiTheme="majorHAnsi" w:hAnsiTheme="majorHAnsi" w:cstheme="majorHAnsi"/>
        </w:rPr>
        <w:t xml:space="preserve"> subparagraphs ¼ inch.</w:t>
      </w:r>
    </w:p>
    <w:p w14:paraId="05F5D9F3" w14:textId="74CAA90E" w:rsidR="00D8331D" w:rsidRDefault="00D8331D"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If only one subparagraph is used, indicate that subparagraph by a hyphen as shown below.</w:t>
      </w:r>
    </w:p>
    <w:p w14:paraId="143F44E0" w14:textId="3B63EF74" w:rsidR="00D8331D" w:rsidRDefault="00D8331D"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 xml:space="preserve">-  </w:t>
      </w:r>
      <w:r w:rsidR="004C5FA7">
        <w:rPr>
          <w:rFonts w:asciiTheme="majorHAnsi" w:hAnsiTheme="majorHAnsi" w:cstheme="majorHAnsi"/>
        </w:rPr>
        <w:t>Use this a</w:t>
      </w:r>
      <w:r w:rsidR="006C1530">
        <w:rPr>
          <w:rFonts w:asciiTheme="majorHAnsi" w:hAnsiTheme="majorHAnsi" w:cstheme="majorHAnsi"/>
        </w:rPr>
        <w:t>s a</w:t>
      </w:r>
      <w:r w:rsidR="004C5FA7">
        <w:rPr>
          <w:rFonts w:asciiTheme="majorHAnsi" w:hAnsiTheme="majorHAnsi" w:cstheme="majorHAnsi"/>
        </w:rPr>
        <w:t>n example of how to indent whe</w:t>
      </w:r>
      <w:r w:rsidR="006E0EED">
        <w:rPr>
          <w:rFonts w:asciiTheme="majorHAnsi" w:hAnsiTheme="majorHAnsi" w:cstheme="majorHAnsi"/>
        </w:rPr>
        <w:t xml:space="preserve">n there is only one subparagraph.  If the subparagraph has more </w:t>
      </w:r>
      <w:r w:rsidR="005B5E8F">
        <w:rPr>
          <w:rFonts w:asciiTheme="majorHAnsi" w:hAnsiTheme="majorHAnsi" w:cstheme="majorHAnsi"/>
        </w:rPr>
        <w:t>than one sentence, continue the second line flush with the left margin.</w:t>
      </w:r>
    </w:p>
    <w:p w14:paraId="2CE4D8D4" w14:textId="77777777" w:rsidR="005B5E8F" w:rsidRDefault="005B5E8F" w:rsidP="00D8331D">
      <w:pPr>
        <w:pStyle w:val="Header"/>
        <w:tabs>
          <w:tab w:val="clear" w:pos="4320"/>
          <w:tab w:val="clear" w:pos="8640"/>
        </w:tabs>
        <w:spacing w:after="240"/>
        <w:ind w:firstLine="360"/>
        <w:rPr>
          <w:rFonts w:asciiTheme="majorHAnsi" w:hAnsiTheme="majorHAnsi" w:cstheme="majorHAnsi"/>
        </w:rPr>
      </w:pPr>
    </w:p>
    <w:p w14:paraId="74F9C15B" w14:textId="77777777" w:rsidR="005B5E8F" w:rsidRDefault="005B5E8F" w:rsidP="00D8331D">
      <w:pPr>
        <w:pStyle w:val="Header"/>
        <w:tabs>
          <w:tab w:val="clear" w:pos="4320"/>
          <w:tab w:val="clear" w:pos="8640"/>
        </w:tabs>
        <w:spacing w:after="240"/>
        <w:ind w:firstLine="360"/>
        <w:rPr>
          <w:rFonts w:asciiTheme="majorHAnsi" w:hAnsiTheme="majorHAnsi" w:cstheme="majorHAnsi"/>
        </w:rPr>
      </w:pPr>
    </w:p>
    <w:p w14:paraId="231875AD" w14:textId="77777777" w:rsidR="005B5E8F" w:rsidRDefault="005B5E8F" w:rsidP="00D8331D">
      <w:pPr>
        <w:pStyle w:val="Header"/>
        <w:tabs>
          <w:tab w:val="clear" w:pos="4320"/>
          <w:tab w:val="clear" w:pos="8640"/>
        </w:tabs>
        <w:spacing w:after="240"/>
        <w:ind w:firstLine="360"/>
        <w:rPr>
          <w:rFonts w:asciiTheme="majorHAnsi" w:hAnsiTheme="majorHAnsi" w:cstheme="majorHAnsi"/>
        </w:rPr>
      </w:pPr>
    </w:p>
    <w:p w14:paraId="1FA0AED9" w14:textId="52E358A7" w:rsidR="005B5E8F" w:rsidRDefault="00431E21"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lastRenderedPageBreak/>
        <w:t>When more than one page is required, numbering will begin on the second page with the number 2.  Center 1 inch from the top edge of the paper; place a hyphen on each side of the page number.  A minimum of two lines of text on the s</w:t>
      </w:r>
      <w:r w:rsidR="001A65F1">
        <w:rPr>
          <w:rFonts w:asciiTheme="majorHAnsi" w:hAnsiTheme="majorHAnsi" w:cstheme="majorHAnsi"/>
        </w:rPr>
        <w:t>econd page. Leave at least a 1-inch margin at the left, right</w:t>
      </w:r>
      <w:r w:rsidR="00F1738A">
        <w:rPr>
          <w:rFonts w:asciiTheme="majorHAnsi" w:hAnsiTheme="majorHAnsi" w:cstheme="majorHAnsi"/>
        </w:rPr>
        <w:t>,</w:t>
      </w:r>
      <w:r w:rsidR="001A65F1">
        <w:rPr>
          <w:rFonts w:asciiTheme="majorHAnsi" w:hAnsiTheme="majorHAnsi" w:cstheme="majorHAnsi"/>
        </w:rPr>
        <w:t xml:space="preserve"> and bottom of multiple-page letters. </w:t>
      </w:r>
    </w:p>
    <w:p w14:paraId="33AC0A10" w14:textId="1DD4934F" w:rsidR="00D8331D" w:rsidRDefault="001A65F1"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Start the first line of text on the fifth line below the page number, keeping the margins the same as the preceding page(s).</w:t>
      </w:r>
    </w:p>
    <w:p w14:paraId="21C57310" w14:textId="488A1E68" w:rsidR="001A65F1" w:rsidRDefault="001A65F1"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Start the closing on the second line below the last line of the letter.  Begin at the center of the page.</w:t>
      </w:r>
    </w:p>
    <w:p w14:paraId="79543FE8" w14:textId="7AB32DC4" w:rsidR="001A65F1" w:rsidRDefault="00F1738A"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Signature</w:t>
      </w:r>
      <w:r w:rsidR="001A65F1">
        <w:rPr>
          <w:rFonts w:asciiTheme="majorHAnsi" w:hAnsiTheme="majorHAnsi" w:cstheme="majorHAnsi"/>
        </w:rPr>
        <w:t xml:space="preserve"> blocks</w:t>
      </w:r>
      <w:r w:rsidR="006D6F80">
        <w:rPr>
          <w:rFonts w:asciiTheme="majorHAnsi" w:hAnsiTheme="majorHAnsi" w:cstheme="majorHAnsi"/>
        </w:rPr>
        <w:t xml:space="preserve"> will be in uppercase and lowercase.  Do not use abbreviations, except those authorized in paragraph 3-6(3)(a) of this regulation.  Military personnel will use “U.S. Army” following their grade.  Branch designations and “General Staff” have no meaning to the </w:t>
      </w:r>
      <w:proofErr w:type="gramStart"/>
      <w:r w:rsidR="006D6F80">
        <w:rPr>
          <w:rFonts w:asciiTheme="majorHAnsi" w:hAnsiTheme="majorHAnsi" w:cstheme="majorHAnsi"/>
        </w:rPr>
        <w:t>general public</w:t>
      </w:r>
      <w:proofErr w:type="gramEnd"/>
      <w:r w:rsidR="006D6F80">
        <w:rPr>
          <w:rFonts w:asciiTheme="majorHAnsi" w:hAnsiTheme="majorHAnsi" w:cstheme="majorHAnsi"/>
        </w:rPr>
        <w:t>.</w:t>
      </w:r>
    </w:p>
    <w:p w14:paraId="721B46A3" w14:textId="4E8A2CE3" w:rsidR="006D6F80" w:rsidRDefault="006D6F80"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Do not use a title whenever the Secretary of the Army signs on his or her official letterhead.</w:t>
      </w:r>
    </w:p>
    <w:p w14:paraId="71E34A4E" w14:textId="5931F577" w:rsidR="006D6F80" w:rsidRDefault="006D6F80"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 xml:space="preserve">Digital signatures will not be used on letters. </w:t>
      </w:r>
    </w:p>
    <w:p w14:paraId="3C62A502" w14:textId="256266C9" w:rsidR="006D6F80" w:rsidRPr="00EE38F7" w:rsidRDefault="006D6F80" w:rsidP="00D8331D">
      <w:pPr>
        <w:pStyle w:val="Header"/>
        <w:tabs>
          <w:tab w:val="clear" w:pos="4320"/>
          <w:tab w:val="clear" w:pos="8640"/>
        </w:tabs>
        <w:spacing w:after="240"/>
        <w:ind w:firstLine="360"/>
        <w:rPr>
          <w:rFonts w:asciiTheme="majorHAnsi" w:hAnsiTheme="majorHAnsi" w:cstheme="majorHAnsi"/>
        </w:rPr>
      </w:pPr>
      <w:r>
        <w:rPr>
          <w:rFonts w:asciiTheme="majorHAnsi" w:hAnsiTheme="majorHAnsi" w:cstheme="majorHAnsi"/>
        </w:rPr>
        <w:t>Type the word “Enclosure</w:t>
      </w:r>
      <w:r w:rsidR="000642EE">
        <w:rPr>
          <w:rFonts w:asciiTheme="majorHAnsi" w:hAnsiTheme="majorHAnsi" w:cstheme="majorHAnsi"/>
        </w:rPr>
        <w:t>” at the left margin on the second line below the signature block.  Do not show the number of enclosures or list them.  Fully identify enclosures in the text.  When there is more than one enclosure, use the plural form “Enclosures.”</w:t>
      </w:r>
    </w:p>
    <w:p w14:paraId="54F2942F" w14:textId="77777777" w:rsidR="00EE38F7" w:rsidRPr="00EE38F7" w:rsidRDefault="00EE38F7" w:rsidP="00EE38F7">
      <w:pPr>
        <w:pStyle w:val="Header"/>
        <w:tabs>
          <w:tab w:val="clear" w:pos="4320"/>
          <w:tab w:val="clear" w:pos="8640"/>
        </w:tabs>
        <w:ind w:left="4680"/>
        <w:rPr>
          <w:rFonts w:asciiTheme="majorHAnsi" w:hAnsiTheme="majorHAnsi" w:cstheme="majorHAnsi"/>
        </w:rPr>
      </w:pPr>
      <w:r w:rsidRPr="00EE38F7">
        <w:rPr>
          <w:rFonts w:asciiTheme="majorHAnsi" w:hAnsiTheme="majorHAnsi" w:cstheme="majorHAnsi"/>
        </w:rPr>
        <w:t>Sincerely,</w:t>
      </w:r>
    </w:p>
    <w:p w14:paraId="792BA038" w14:textId="77777777" w:rsidR="00EE38F7" w:rsidRPr="00EE38F7" w:rsidRDefault="00EE38F7" w:rsidP="00EE38F7">
      <w:pPr>
        <w:pStyle w:val="Header"/>
        <w:tabs>
          <w:tab w:val="clear" w:pos="4320"/>
          <w:tab w:val="clear" w:pos="8640"/>
        </w:tabs>
        <w:ind w:left="4680"/>
        <w:rPr>
          <w:rFonts w:asciiTheme="majorHAnsi" w:hAnsiTheme="majorHAnsi" w:cstheme="majorHAnsi"/>
        </w:rPr>
      </w:pPr>
    </w:p>
    <w:p w14:paraId="19AE79AF" w14:textId="77777777" w:rsidR="00EE38F7" w:rsidRPr="00EE38F7" w:rsidRDefault="00EE38F7" w:rsidP="00EE38F7">
      <w:pPr>
        <w:pStyle w:val="Header"/>
        <w:tabs>
          <w:tab w:val="clear" w:pos="4320"/>
          <w:tab w:val="clear" w:pos="8640"/>
        </w:tabs>
        <w:ind w:left="4680"/>
        <w:rPr>
          <w:rFonts w:asciiTheme="majorHAnsi" w:hAnsiTheme="majorHAnsi" w:cstheme="majorHAnsi"/>
        </w:rPr>
      </w:pPr>
    </w:p>
    <w:p w14:paraId="55AB542A" w14:textId="77777777" w:rsidR="00AB533A" w:rsidRDefault="00AB533A" w:rsidP="00EE38F7">
      <w:pPr>
        <w:pStyle w:val="Header"/>
        <w:tabs>
          <w:tab w:val="clear" w:pos="4320"/>
          <w:tab w:val="clear" w:pos="8640"/>
        </w:tabs>
        <w:ind w:left="4680"/>
        <w:rPr>
          <w:rFonts w:asciiTheme="majorHAnsi" w:hAnsiTheme="majorHAnsi" w:cstheme="majorHAnsi"/>
        </w:rPr>
      </w:pPr>
    </w:p>
    <w:p w14:paraId="379B5845" w14:textId="77777777" w:rsidR="00AB533A" w:rsidRDefault="00AB533A" w:rsidP="00EE38F7">
      <w:pPr>
        <w:pStyle w:val="Header"/>
        <w:tabs>
          <w:tab w:val="clear" w:pos="4320"/>
          <w:tab w:val="clear" w:pos="8640"/>
        </w:tabs>
        <w:ind w:left="4680"/>
        <w:rPr>
          <w:rFonts w:asciiTheme="majorHAnsi" w:hAnsiTheme="majorHAnsi" w:cstheme="majorHAnsi"/>
        </w:rPr>
      </w:pPr>
    </w:p>
    <w:p w14:paraId="024DC065" w14:textId="28C8BA2F" w:rsidR="00EE38F7" w:rsidRPr="00EE38F7" w:rsidRDefault="00AB533A" w:rsidP="00EE38F7">
      <w:pPr>
        <w:pStyle w:val="Header"/>
        <w:tabs>
          <w:tab w:val="clear" w:pos="4320"/>
          <w:tab w:val="clear" w:pos="8640"/>
        </w:tabs>
        <w:ind w:left="4680"/>
        <w:rPr>
          <w:rFonts w:asciiTheme="majorHAnsi" w:hAnsiTheme="majorHAnsi" w:cstheme="majorHAnsi"/>
        </w:rPr>
      </w:pPr>
      <w:r>
        <w:rPr>
          <w:rFonts w:asciiTheme="majorHAnsi" w:hAnsiTheme="majorHAnsi" w:cstheme="majorHAnsi"/>
        </w:rPr>
        <w:t>Name (Upper/Lower case)</w:t>
      </w:r>
    </w:p>
    <w:p w14:paraId="46A9434A" w14:textId="031A00E0" w:rsidR="002D7E21" w:rsidRPr="005E7F18" w:rsidRDefault="00000000" w:rsidP="002D7E21">
      <w:pPr>
        <w:pStyle w:val="Header"/>
        <w:tabs>
          <w:tab w:val="clear" w:pos="4320"/>
          <w:tab w:val="clear" w:pos="8640"/>
        </w:tabs>
        <w:ind w:left="4680"/>
        <w:rPr>
          <w:rFonts w:asciiTheme="majorHAnsi" w:hAnsiTheme="majorHAnsi" w:cstheme="majorHAnsi"/>
        </w:rPr>
      </w:pPr>
      <w:sdt>
        <w:sdtPr>
          <w:rPr>
            <w:rFonts w:asciiTheme="majorHAnsi" w:hAnsiTheme="majorHAnsi" w:cstheme="majorHAnsi"/>
          </w:rPr>
          <w:alias w:val="Rank"/>
          <w:tag w:val="Rank"/>
          <w:id w:val="1209998668"/>
          <w:placeholder>
            <w:docPart w:val="DDC29FACE9604D4C85955921216ED630"/>
          </w:placeholder>
          <w:showingPlcHdr/>
          <w:dropDownList>
            <w:listItem w:value="RANK"/>
            <w:listItem w:displayText="PVT" w:value="PVT"/>
            <w:listItem w:displayText="PV2" w:value="PV2"/>
            <w:listItem w:displayText="PFC" w:value="PFC"/>
            <w:listItem w:displayText="SPC" w:value="SPC"/>
            <w:listItem w:displayText="CPL" w:value="CPL"/>
            <w:listItem w:displayText="SGT" w:value="SGT"/>
            <w:listItem w:displayText="SSG" w:value="SSG"/>
            <w:listItem w:displayText="SFC" w:value="SFC"/>
            <w:listItem w:displayText="MSG" w:value="MSG"/>
            <w:listItem w:displayText="1SG" w:value="1SG"/>
            <w:listItem w:displayText="SGM" w:value="SGM"/>
            <w:listItem w:displayText="CSM" w:value="CSM"/>
            <w:listItem w:displayText="WO1" w:value="WO1"/>
            <w:listItem w:displayText="CW2" w:value="CW2"/>
            <w:listItem w:displayText="CW3" w:value="CW3"/>
            <w:listItem w:displayText="CW4" w:value="CW4"/>
            <w:listItem w:displayText="CW5" w:value="CW5"/>
            <w:listItem w:displayText="2LT" w:value="2LT"/>
            <w:listItem w:displayText="1LT" w:value="1LT"/>
            <w:listItem w:displayText="CPT" w:value="CPT"/>
            <w:listItem w:displayText="MAJ" w:value="MAJ"/>
            <w:listItem w:displayText="LTC" w:value="LTC"/>
            <w:listItem w:displayText="COL" w:value="COL"/>
            <w:listItem w:displayText="Brigadier General" w:value="Brigadier General"/>
            <w:listItem w:displayText="Major General" w:value="Major General"/>
            <w:listItem w:displayText="Lieutenant General" w:value="Lieutenant General"/>
            <w:listItem w:displayText="General" w:value="General"/>
            <w:listItem w:displayText="Colonel" w:value="Colonel"/>
            <w:listItem w:displayText="Lieutenant Colonel" w:value="Lieutenant Colonel"/>
            <w:listItem w:displayText="Major" w:value="Major"/>
            <w:listItem w:displayText="Captain" w:value="Captain"/>
            <w:listItem w:displayText="First Lieutenant" w:value="First Lieutenant"/>
            <w:listItem w:displayText="Second Lieutenant" w:value="Second Lieutenant"/>
            <w:listItem w:displayText="Chief Warrant Officer 5" w:value="Chief Warrant Officer 5"/>
            <w:listItem w:displayText="Chief Warrant Officer 4" w:value="Chief Warrant Officer 4"/>
            <w:listItem w:displayText="Chief Warrant Officer 3" w:value="Chief Warrant Officer 3"/>
            <w:listItem w:displayText="Chief Warrant Officer 2" w:value="Chief Warrant Officer 2"/>
            <w:listItem w:displayText="Warrant Officer 1" w:value="Warrant Officer 1"/>
            <w:listItem w:displayText="Command Sergeant Major" w:value="Command Sergeant Major"/>
            <w:listItem w:displayText="Sergeant Major" w:value="Sergeant Major"/>
            <w:listItem w:displayText="First Sergeant" w:value="First Sergeant"/>
            <w:listItem w:displayText="Master Sergeant" w:value="Master Sergeant"/>
            <w:listItem w:displayText="Sergeant First Class" w:value="Sergeant First Class"/>
            <w:listItem w:displayText="Staff Sergeant" w:value="Staff Sergeant"/>
            <w:listItem w:displayText="Sergeant" w:value="Sergeant"/>
            <w:listItem w:displayText="Corporal" w:value="Corporal"/>
            <w:listItem w:displayText="Specialist" w:value="Specialist"/>
            <w:listItem w:displayText="Private First Class" w:value="Private First Class"/>
            <w:listItem w:displayText="Private" w:value="PV1/PV2"/>
          </w:dropDownList>
        </w:sdtPr>
        <w:sdtContent>
          <w:r w:rsidR="002D7E21" w:rsidRPr="005E7F18">
            <w:rPr>
              <w:rStyle w:val="PlaceholderText"/>
              <w:rFonts w:asciiTheme="majorHAnsi" w:hAnsiTheme="majorHAnsi" w:cstheme="majorHAnsi"/>
            </w:rPr>
            <w:t>Choose an item.</w:t>
          </w:r>
        </w:sdtContent>
      </w:sdt>
      <w:r w:rsidR="002D7E21" w:rsidRPr="005E7F18">
        <w:rPr>
          <w:rFonts w:asciiTheme="majorHAnsi" w:hAnsiTheme="majorHAnsi" w:cstheme="majorHAnsi"/>
        </w:rPr>
        <w:t xml:space="preserve">, </w:t>
      </w:r>
      <w:sdt>
        <w:sdtPr>
          <w:rPr>
            <w:rFonts w:asciiTheme="majorHAnsi" w:hAnsiTheme="majorHAnsi" w:cstheme="majorHAnsi"/>
          </w:rPr>
          <w:alias w:val="Branch"/>
          <w:tag w:val="Branch"/>
          <w:id w:val="485590681"/>
          <w:placeholder>
            <w:docPart w:val="2BFE9AF372DE44D7924C1E600313B214"/>
          </w:placeholder>
          <w:dropDownList>
            <w:listItem w:value="Branch"/>
            <w:listItem w:displayText="U.S. Army" w:value="USA"/>
            <w:listItem w:displayText="U.S. Army Reserve" w:value="USAR"/>
          </w:dropDownList>
        </w:sdtPr>
        <w:sdtContent>
          <w:r w:rsidR="00200C1A" w:rsidRPr="005E7F18">
            <w:rPr>
              <w:rFonts w:asciiTheme="majorHAnsi" w:hAnsiTheme="majorHAnsi" w:cstheme="majorHAnsi"/>
            </w:rPr>
            <w:t>U.S. Army</w:t>
          </w:r>
        </w:sdtContent>
      </w:sdt>
    </w:p>
    <w:sdt>
      <w:sdtPr>
        <w:rPr>
          <w:rFonts w:asciiTheme="majorHAnsi" w:hAnsiTheme="majorHAnsi" w:cstheme="majorHAnsi"/>
          <w:szCs w:val="24"/>
        </w:rPr>
        <w:alias w:val="Position"/>
        <w:tag w:val="Position"/>
        <w:id w:val="1645780328"/>
        <w:placeholder>
          <w:docPart w:val="FC32EB667AC4426780032B83D6CCE7E6"/>
        </w:placeholder>
        <w:showingPlcHdr/>
      </w:sdtPr>
      <w:sdtContent>
        <w:p w14:paraId="66873630" w14:textId="6B6F0FBB" w:rsidR="002D7E21" w:rsidRPr="005E7F18" w:rsidRDefault="002D7E21" w:rsidP="002D7E21">
          <w:pPr>
            <w:pStyle w:val="Header"/>
            <w:tabs>
              <w:tab w:val="clear" w:pos="4320"/>
              <w:tab w:val="clear" w:pos="8640"/>
            </w:tabs>
            <w:ind w:left="5040" w:hanging="360"/>
            <w:rPr>
              <w:rFonts w:asciiTheme="majorHAnsi" w:hAnsiTheme="majorHAnsi" w:cstheme="majorHAnsi"/>
            </w:rPr>
          </w:pPr>
          <w:r w:rsidRPr="005E7F18">
            <w:rPr>
              <w:rStyle w:val="PlaceholderText"/>
              <w:rFonts w:asciiTheme="majorHAnsi" w:hAnsiTheme="majorHAnsi" w:cstheme="majorHAnsi"/>
            </w:rPr>
            <w:t>POSITION</w:t>
          </w:r>
        </w:p>
      </w:sdtContent>
    </w:sdt>
    <w:p w14:paraId="53D9EEEC" w14:textId="77777777" w:rsidR="00ED6A53" w:rsidRDefault="00ED6A53" w:rsidP="00ED6A53">
      <w:pPr>
        <w:rPr>
          <w:rFonts w:asciiTheme="majorHAnsi" w:hAnsiTheme="majorHAnsi" w:cstheme="majorHAnsi"/>
          <w:szCs w:val="24"/>
        </w:rPr>
      </w:pPr>
    </w:p>
    <w:p w14:paraId="6AAFC2DA" w14:textId="357F01E8" w:rsidR="00ED6A53" w:rsidRPr="00ED6A53" w:rsidRDefault="00AB533A" w:rsidP="00ED6A53">
      <w:pPr>
        <w:rPr>
          <w:rFonts w:asciiTheme="majorHAnsi" w:hAnsiTheme="majorHAnsi" w:cstheme="majorHAnsi"/>
          <w:szCs w:val="24"/>
        </w:rPr>
      </w:pPr>
      <w:r>
        <w:rPr>
          <w:rFonts w:asciiTheme="majorHAnsi" w:hAnsiTheme="majorHAnsi" w:cstheme="majorHAnsi"/>
          <w:szCs w:val="24"/>
        </w:rPr>
        <w:t>Enclosure</w:t>
      </w:r>
    </w:p>
    <w:sectPr w:rsidR="00ED6A53" w:rsidRPr="00ED6A53" w:rsidSect="00ED6A53">
      <w:type w:val="continuous"/>
      <w:pgSz w:w="12240" w:h="15840" w:code="1"/>
      <w:pgMar w:top="2160" w:right="1440" w:bottom="1440" w:left="1440" w:header="1440" w:footer="14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3168E" w14:textId="77777777" w:rsidR="009D42E7" w:rsidRDefault="009D42E7">
      <w:r>
        <w:separator/>
      </w:r>
    </w:p>
  </w:endnote>
  <w:endnote w:type="continuationSeparator" w:id="0">
    <w:p w14:paraId="3EA4675B" w14:textId="77777777" w:rsidR="009D42E7" w:rsidRDefault="009D4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E209" w14:textId="77777777" w:rsidR="00E8406D" w:rsidRDefault="00E84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C3BD" w14:textId="2E3E8FD5" w:rsidR="00ED6A53" w:rsidRPr="00ED6A53" w:rsidRDefault="00ED6A53" w:rsidP="00ED6A53">
    <w:pPr>
      <w:pStyle w:val="Footer"/>
      <w:spacing w:before="0"/>
      <w:jc w:val="center"/>
      <w:rPr>
        <w:rFonts w:asciiTheme="majorHAnsi" w:hAnsiTheme="majorHAnsi" w:cstheme="maj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117B" w14:textId="77777777" w:rsidR="00E8406D" w:rsidRDefault="00E84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599E5" w14:textId="77777777" w:rsidR="009D42E7" w:rsidRDefault="009D42E7">
      <w:r>
        <w:separator/>
      </w:r>
    </w:p>
  </w:footnote>
  <w:footnote w:type="continuationSeparator" w:id="0">
    <w:p w14:paraId="040E5F14" w14:textId="77777777" w:rsidR="009D42E7" w:rsidRDefault="009D4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3CBFE" w14:textId="77777777" w:rsidR="00E8406D" w:rsidRDefault="00E84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D110" w14:textId="13CDBAA1" w:rsidR="00174574" w:rsidRPr="00174574" w:rsidRDefault="00174574" w:rsidP="00174574">
    <w:pPr>
      <w:tabs>
        <w:tab w:val="center" w:pos="4320"/>
        <w:tab w:val="right" w:pos="8640"/>
      </w:tabs>
      <w:jc w:val="center"/>
      <w:rPr>
        <w:rFonts w:ascii="Arial" w:hAnsi="Arial"/>
        <w:szCs w:val="24"/>
      </w:rPr>
    </w:pPr>
    <w:r w:rsidRPr="00174574">
      <w:rPr>
        <w:rFonts w:ascii="Arial" w:hAnsi="Arial"/>
        <w:szCs w:val="24"/>
      </w:rPr>
      <w:t>-</w:t>
    </w:r>
    <w:sdt>
      <w:sdtPr>
        <w:rPr>
          <w:rFonts w:ascii="Arial" w:hAnsi="Arial"/>
          <w:szCs w:val="24"/>
        </w:rPr>
        <w:id w:val="-740253356"/>
        <w:docPartObj>
          <w:docPartGallery w:val="Page Numbers (Bottom of Page)"/>
          <w:docPartUnique/>
        </w:docPartObj>
      </w:sdtPr>
      <w:sdtEndPr>
        <w:rPr>
          <w:noProof/>
        </w:rPr>
      </w:sdtEndPr>
      <w:sdtContent>
        <w:r w:rsidRPr="00174574">
          <w:rPr>
            <w:rFonts w:ascii="Arial" w:hAnsi="Arial"/>
            <w:szCs w:val="24"/>
          </w:rPr>
          <w:fldChar w:fldCharType="begin"/>
        </w:r>
        <w:r w:rsidRPr="00174574">
          <w:rPr>
            <w:rFonts w:ascii="Arial" w:hAnsi="Arial"/>
            <w:szCs w:val="24"/>
          </w:rPr>
          <w:instrText xml:space="preserve"> PAGE   \* MERGEFORMAT </w:instrText>
        </w:r>
        <w:r w:rsidRPr="00174574">
          <w:rPr>
            <w:rFonts w:ascii="Arial" w:hAnsi="Arial"/>
            <w:szCs w:val="24"/>
          </w:rPr>
          <w:fldChar w:fldCharType="separate"/>
        </w:r>
        <w:r w:rsidRPr="00174574">
          <w:rPr>
            <w:rFonts w:ascii="Arial" w:hAnsi="Arial"/>
            <w:szCs w:val="24"/>
          </w:rPr>
          <w:t>2</w:t>
        </w:r>
        <w:r w:rsidRPr="00174574">
          <w:rPr>
            <w:rFonts w:ascii="Arial" w:hAnsi="Arial"/>
            <w:noProof/>
            <w:szCs w:val="24"/>
          </w:rPr>
          <w:fldChar w:fldCharType="end"/>
        </w:r>
      </w:sdtContent>
    </w:sdt>
    <w:r w:rsidRPr="00174574">
      <w:rPr>
        <w:rFonts w:ascii="Arial" w:hAnsi="Arial"/>
        <w:szCs w:val="24"/>
      </w:rPr>
      <w:t>-</w:t>
    </w:r>
  </w:p>
  <w:p w14:paraId="05832204" w14:textId="77777777" w:rsidR="00174574" w:rsidRPr="00174574" w:rsidRDefault="00174574" w:rsidP="00174574">
    <w:pPr>
      <w:tabs>
        <w:tab w:val="center" w:pos="4320"/>
        <w:tab w:val="right" w:pos="8640"/>
      </w:tabs>
      <w:jc w:val="center"/>
      <w:rPr>
        <w:rFonts w:ascii="Arial" w:hAnsi="Arial"/>
        <w:szCs w:val="24"/>
      </w:rPr>
    </w:pPr>
  </w:p>
  <w:p w14:paraId="12BCA6B5" w14:textId="77777777" w:rsidR="00174574" w:rsidRPr="00174574" w:rsidRDefault="00174574" w:rsidP="00174574">
    <w:pPr>
      <w:tabs>
        <w:tab w:val="center" w:pos="4320"/>
        <w:tab w:val="right" w:pos="8640"/>
      </w:tabs>
      <w:jc w:val="center"/>
      <w:rPr>
        <w:rFonts w:ascii="Arial" w:hAnsi="Arial"/>
        <w:szCs w:val="24"/>
      </w:rPr>
    </w:pPr>
  </w:p>
  <w:p w14:paraId="6A542A85" w14:textId="77777777" w:rsidR="00174574" w:rsidRPr="00174574" w:rsidRDefault="00174574" w:rsidP="00174574">
    <w:pPr>
      <w:tabs>
        <w:tab w:val="center" w:pos="4320"/>
        <w:tab w:val="right" w:pos="8640"/>
      </w:tabs>
      <w:jc w:val="center"/>
      <w:rPr>
        <w:rFonts w:ascii="Arial" w:hAnsi="Arial"/>
        <w:szCs w:val="24"/>
      </w:rPr>
    </w:pPr>
  </w:p>
  <w:p w14:paraId="39F01612" w14:textId="77777777" w:rsidR="00174574" w:rsidRPr="00174574" w:rsidRDefault="00174574" w:rsidP="00174574">
    <w:pPr>
      <w:tabs>
        <w:tab w:val="center" w:pos="4320"/>
        <w:tab w:val="right" w:pos="8640"/>
      </w:tabs>
      <w:jc w:val="center"/>
      <w:rPr>
        <w:rFonts w:ascii="Arial" w:hAnsi="Arial"/>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9517E" w14:textId="45E41A9F" w:rsidR="009C7739" w:rsidRPr="00910336" w:rsidRDefault="00E8406D">
    <w:pPr>
      <w:pStyle w:val="LHDA"/>
      <w:rPr>
        <w:sz w:val="20"/>
        <w:szCs w:val="20"/>
      </w:rPr>
    </w:pPr>
    <w:r>
      <w:rPr>
        <w:b w:val="0"/>
        <w:bCs w:val="0"/>
        <w:caps w:val="0"/>
        <w:noProof/>
        <w:sz w:val="20"/>
        <w:szCs w:val="20"/>
      </w:rPr>
      <w:drawing>
        <wp:anchor distT="0" distB="0" distL="114300" distR="114300" simplePos="0" relativeHeight="251659264" behindDoc="1" locked="1" layoutInCell="1" allowOverlap="1" wp14:anchorId="5ADE1F60" wp14:editId="2C5A1C74">
          <wp:simplePos x="0" y="0"/>
          <wp:positionH relativeFrom="page">
            <wp:posOffset>401320</wp:posOffset>
          </wp:positionH>
          <wp:positionV relativeFrom="topMargin">
            <wp:posOffset>403860</wp:posOffset>
          </wp:positionV>
          <wp:extent cx="995680" cy="995680"/>
          <wp:effectExtent l="0" t="0" r="0" b="0"/>
          <wp:wrapNone/>
          <wp:docPr id="459786566" name="Picture 120" descr="A logo with a eag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86163" name="Picture 120" descr="A logo with a eagl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568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739" w:rsidRPr="00910336">
      <w:rPr>
        <w:sz w:val="20"/>
        <w:szCs w:val="20"/>
      </w:rPr>
      <w:t>Department of the Army</w:t>
    </w:r>
  </w:p>
  <w:p w14:paraId="4587FB5B" w14:textId="3D05D36D" w:rsidR="009C7739" w:rsidRPr="00DE54E2" w:rsidRDefault="00CE3CC0">
    <w:pPr>
      <w:pStyle w:val="CompanyName"/>
    </w:pPr>
    <w:fldSimple w:instr=" FILLIN &quot;Type your organization title&quot; \* MERGEFORMAT ">
      <w:r>
        <w:t>ORGANIZATIONAL NAME/TITLE</w:t>
      </w:r>
    </w:fldSimple>
  </w:p>
  <w:p w14:paraId="0CC2AED3" w14:textId="07F7BBF5" w:rsidR="009C7739" w:rsidRPr="00DE54E2" w:rsidRDefault="00CE3CC0">
    <w:pPr>
      <w:pStyle w:val="CompanyName"/>
    </w:pPr>
    <w:fldSimple w:instr=" FILLIN &quot;Type the street address for your organization&quot; \* MERGEFORMAT ">
      <w:r>
        <w:t>STANDARDIZED STREET ADDRESS</w:t>
      </w:r>
    </w:fldSimple>
  </w:p>
  <w:p w14:paraId="1EEA7433" w14:textId="5A0D47AA" w:rsidR="009C7739" w:rsidRDefault="00CE3CC0" w:rsidP="004E1FEC">
    <w:pPr>
      <w:pStyle w:val="CompanyName"/>
    </w:pPr>
    <w:fldSimple w:instr=" FILLIN &quot;Type City (One Space, No Comma) State (Two-letter abbreviation, no period, two spaces) Zip Code (nine digits with hyphen)&quot; \* MERGEFORMAT ">
      <w:r>
        <w:t>CITY STATE  12345-6789</w:t>
      </w:r>
    </w:fldSimple>
  </w:p>
  <w:p w14:paraId="7D1774FD" w14:textId="77777777" w:rsidR="00B40CA3" w:rsidRPr="00B40CA3" w:rsidRDefault="00B40CA3" w:rsidP="00B40CA3">
    <w:pPr>
      <w:tabs>
        <w:tab w:val="center" w:pos="4680"/>
      </w:tabs>
      <w:jc w:val="center"/>
      <w:rPr>
        <w:rFonts w:ascii="Arial" w:hAnsi="Arial" w:cs="Arial"/>
      </w:rPr>
    </w:pPr>
  </w:p>
  <w:p w14:paraId="07F011F0" w14:textId="4B234851" w:rsidR="00B40CA3" w:rsidRPr="00B40CA3" w:rsidRDefault="00B40CA3" w:rsidP="00B40CA3">
    <w:pPr>
      <w:tabs>
        <w:tab w:val="center" w:pos="4680"/>
      </w:tabs>
      <w:jc w:val="center"/>
      <w:rPr>
        <w:rFonts w:ascii="Arial" w:hAnsi="Arial" w:cs="Arial"/>
      </w:rPr>
    </w:pPr>
    <w:r w:rsidRPr="00B40CA3">
      <w:rPr>
        <w:rFonts w:ascii="Arial" w:hAnsi="Arial" w:cs="Arial"/>
      </w:rPr>
      <w:fldChar w:fldCharType="begin"/>
    </w:r>
    <w:r w:rsidRPr="00B40CA3">
      <w:rPr>
        <w:rFonts w:ascii="Arial" w:hAnsi="Arial" w:cs="Arial"/>
      </w:rPr>
      <w:instrText xml:space="preserve"> DATE  \@ "MMMM d, yyyy"  \* MERGEFORMAT </w:instrText>
    </w:r>
    <w:r w:rsidRPr="00B40CA3">
      <w:rPr>
        <w:rFonts w:ascii="Arial" w:hAnsi="Arial" w:cs="Arial"/>
      </w:rPr>
      <w:fldChar w:fldCharType="separate"/>
    </w:r>
    <w:r w:rsidR="00BE3418">
      <w:rPr>
        <w:rFonts w:ascii="Arial" w:hAnsi="Arial" w:cs="Arial"/>
        <w:noProof/>
      </w:rPr>
      <w:t>September 7, 2025</w:t>
    </w:r>
    <w:r w:rsidRPr="00B40CA3">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34C67"/>
    <w:multiLevelType w:val="multilevel"/>
    <w:tmpl w:val="CEF29C74"/>
    <w:lvl w:ilvl="0">
      <w:start w:val="1"/>
      <w:numFmt w:val="lowerLetter"/>
      <w:suff w:val="space"/>
      <w:lvlText w:val="%1. "/>
      <w:lvlJc w:val="left"/>
      <w:pPr>
        <w:ind w:left="0" w:firstLine="360"/>
      </w:pPr>
      <w:rPr>
        <w:rFonts w:hint="default"/>
      </w:rPr>
    </w:lvl>
    <w:lvl w:ilvl="1">
      <w:start w:val="1"/>
      <w:numFmt w:val="decimal"/>
      <w:suff w:val="space"/>
      <w:lvlText w:val="(%2) "/>
      <w:lvlJc w:val="left"/>
      <w:pPr>
        <w:ind w:left="360" w:firstLine="360"/>
      </w:pPr>
      <w:rPr>
        <w:rFonts w:hint="default"/>
      </w:rPr>
    </w:lvl>
    <w:lvl w:ilvl="2">
      <w:start w:val="1"/>
      <w:numFmt w:val="lowerLetter"/>
      <w:suff w:val="space"/>
      <w:lvlText w:val="(%3) "/>
      <w:lvlJc w:val="left"/>
      <w:pPr>
        <w:ind w:left="72" w:firstLine="648"/>
      </w:pPr>
      <w:rPr>
        <w:rFonts w:hint="default"/>
      </w:rPr>
    </w:lvl>
    <w:lvl w:ilvl="3">
      <w:start w:val="1"/>
      <w:numFmt w:val="lowerRoman"/>
      <w:suff w:val="space"/>
      <w:lvlText w:val="(%4) "/>
      <w:lvlJc w:val="left"/>
      <w:pPr>
        <w:ind w:left="0" w:firstLine="720"/>
      </w:pPr>
      <w:rPr>
        <w:rFonts w:hint="default"/>
      </w:rPr>
    </w:lvl>
    <w:lvl w:ilvl="4">
      <w:start w:val="1"/>
      <w:numFmt w:val="decimal"/>
      <w:suff w:val="space"/>
      <w:lvlText w:val="(%5) "/>
      <w:lvlJc w:val="left"/>
      <w:pPr>
        <w:ind w:left="0" w:firstLine="720"/>
      </w:pPr>
      <w:rPr>
        <w:rFonts w:hint="default"/>
      </w:rPr>
    </w:lvl>
    <w:lvl w:ilvl="5">
      <w:start w:val="1"/>
      <w:numFmt w:val="none"/>
      <w:lvlText w:val="NOT USED"/>
      <w:lvlJc w:val="left"/>
      <w:pPr>
        <w:ind w:left="1800" w:firstLine="0"/>
      </w:pPr>
      <w:rPr>
        <w:rFonts w:hint="default"/>
      </w:rPr>
    </w:lvl>
    <w:lvl w:ilvl="6">
      <w:start w:val="1"/>
      <w:numFmt w:val="none"/>
      <w:lvlText w:val="NOT USED"/>
      <w:lvlJc w:val="left"/>
      <w:pPr>
        <w:ind w:left="2160" w:firstLine="0"/>
      </w:pPr>
      <w:rPr>
        <w:rFonts w:hint="default"/>
      </w:rPr>
    </w:lvl>
    <w:lvl w:ilvl="7">
      <w:start w:val="1"/>
      <w:numFmt w:val="none"/>
      <w:lvlText w:val="NOT USED"/>
      <w:lvlJc w:val="left"/>
      <w:pPr>
        <w:ind w:left="2520" w:firstLine="0"/>
      </w:pPr>
      <w:rPr>
        <w:rFonts w:hint="default"/>
      </w:rPr>
    </w:lvl>
    <w:lvl w:ilvl="8">
      <w:start w:val="1"/>
      <w:numFmt w:val="none"/>
      <w:lvlText w:val="NOT USED"/>
      <w:lvlJc w:val="left"/>
      <w:pPr>
        <w:ind w:left="2880" w:firstLine="0"/>
      </w:pPr>
      <w:rPr>
        <w:rFonts w:hint="default"/>
      </w:rPr>
    </w:lvl>
  </w:abstractNum>
  <w:abstractNum w:abstractNumId="1" w15:restartNumberingAfterBreak="0">
    <w:nsid w:val="756E4C0F"/>
    <w:multiLevelType w:val="multilevel"/>
    <w:tmpl w:val="509AB2D8"/>
    <w:lvl w:ilvl="0">
      <w:start w:val="1"/>
      <w:numFmt w:val="decimal"/>
      <w:suff w:val="space"/>
      <w:lvlText w:val="%1. "/>
      <w:lvlJc w:val="left"/>
      <w:pPr>
        <w:ind w:left="0" w:firstLine="0"/>
      </w:pPr>
      <w:rPr>
        <w:rFonts w:ascii="Arial" w:hAnsi="Arial" w:hint="default"/>
      </w:rPr>
    </w:lvl>
    <w:lvl w:ilvl="1">
      <w:start w:val="1"/>
      <w:numFmt w:val="lowerLetter"/>
      <w:suff w:val="space"/>
      <w:lvlText w:val="%2. "/>
      <w:lvlJc w:val="left"/>
      <w:pPr>
        <w:ind w:left="0" w:firstLine="360"/>
      </w:pPr>
      <w:rPr>
        <w:rFonts w:hint="default"/>
      </w:rPr>
    </w:lvl>
    <w:lvl w:ilvl="2">
      <w:start w:val="1"/>
      <w:numFmt w:val="decimal"/>
      <w:suff w:val="space"/>
      <w:lvlText w:val="(%3) "/>
      <w:lvlJc w:val="left"/>
      <w:pPr>
        <w:ind w:left="0" w:firstLine="720"/>
      </w:pPr>
      <w:rPr>
        <w:rFonts w:hint="default"/>
      </w:rPr>
    </w:lvl>
    <w:lvl w:ilvl="3">
      <w:start w:val="1"/>
      <w:numFmt w:val="lowerLetter"/>
      <w:suff w:val="space"/>
      <w:lvlText w:val="(%4) "/>
      <w:lvlJc w:val="left"/>
      <w:pPr>
        <w:ind w:left="0" w:firstLine="720"/>
      </w:pPr>
      <w:rPr>
        <w:rFonts w:hint="default"/>
      </w:rPr>
    </w:lvl>
    <w:lvl w:ilvl="4">
      <w:start w:val="1"/>
      <w:numFmt w:val="lowerRoman"/>
      <w:lvlText w:val="%5"/>
      <w:lvlJc w:val="left"/>
      <w:pPr>
        <w:tabs>
          <w:tab w:val="num" w:pos="1152"/>
        </w:tabs>
        <w:ind w:left="0" w:firstLine="720"/>
      </w:pPr>
      <w:rPr>
        <w:rFonts w:hint="default"/>
      </w:rPr>
    </w:lvl>
    <w:lvl w:ilvl="5">
      <w:start w:val="1"/>
      <w:numFmt w:val="none"/>
      <w:lvlText w:val="NOT USED"/>
      <w:lvlJc w:val="left"/>
      <w:pPr>
        <w:ind w:left="2160" w:hanging="2160"/>
      </w:pPr>
      <w:rPr>
        <w:rFonts w:hint="default"/>
      </w:rPr>
    </w:lvl>
    <w:lvl w:ilvl="6">
      <w:start w:val="1"/>
      <w:numFmt w:val="none"/>
      <w:lvlText w:val="NOT USED"/>
      <w:lvlJc w:val="left"/>
      <w:pPr>
        <w:ind w:left="2520" w:hanging="2520"/>
      </w:pPr>
      <w:rPr>
        <w:rFonts w:hint="default"/>
      </w:rPr>
    </w:lvl>
    <w:lvl w:ilvl="7">
      <w:start w:val="1"/>
      <w:numFmt w:val="none"/>
      <w:lvlText w:val="NOT USED"/>
      <w:lvlJc w:val="left"/>
      <w:pPr>
        <w:ind w:left="2880" w:hanging="2880"/>
      </w:pPr>
      <w:rPr>
        <w:rFonts w:hint="default"/>
      </w:rPr>
    </w:lvl>
    <w:lvl w:ilvl="8">
      <w:start w:val="1"/>
      <w:numFmt w:val="none"/>
      <w:lvlText w:val="NOT USED"/>
      <w:lvlJc w:val="left"/>
      <w:pPr>
        <w:ind w:left="3240" w:hanging="3240"/>
      </w:pPr>
      <w:rPr>
        <w:rFonts w:hint="default"/>
      </w:rPr>
    </w:lvl>
  </w:abstractNum>
  <w:num w:numId="1" w16cid:durableId="544565254">
    <w:abstractNumId w:val="1"/>
  </w:num>
  <w:num w:numId="2" w16cid:durableId="1059011600">
    <w:abstractNumId w:val="1"/>
    <w:lvlOverride w:ilvl="0">
      <w:lvl w:ilvl="0">
        <w:start w:val="1"/>
        <w:numFmt w:val="decimal"/>
        <w:suff w:val="space"/>
        <w:lvlText w:val="%1. "/>
        <w:lvlJc w:val="left"/>
        <w:pPr>
          <w:ind w:left="0" w:firstLine="0"/>
        </w:pPr>
        <w:rPr>
          <w:rFonts w:ascii="Arial" w:hAnsi="Arial" w:hint="default"/>
        </w:rPr>
      </w:lvl>
    </w:lvlOverride>
    <w:lvlOverride w:ilvl="1">
      <w:lvl w:ilvl="1">
        <w:start w:val="1"/>
        <w:numFmt w:val="lowerLetter"/>
        <w:suff w:val="space"/>
        <w:lvlText w:val="%2. "/>
        <w:lvlJc w:val="left"/>
        <w:pPr>
          <w:ind w:left="0" w:firstLine="360"/>
        </w:pPr>
        <w:rPr>
          <w:rFonts w:hint="default"/>
        </w:rPr>
      </w:lvl>
    </w:lvlOverride>
    <w:lvlOverride w:ilvl="2">
      <w:lvl w:ilvl="2">
        <w:start w:val="1"/>
        <w:numFmt w:val="decimal"/>
        <w:suff w:val="space"/>
        <w:lvlText w:val="(%3) "/>
        <w:lvlJc w:val="left"/>
        <w:pPr>
          <w:ind w:left="0" w:firstLine="720"/>
        </w:pPr>
        <w:rPr>
          <w:rFonts w:hint="default"/>
        </w:rPr>
      </w:lvl>
    </w:lvlOverride>
    <w:lvlOverride w:ilvl="3">
      <w:lvl w:ilvl="3">
        <w:start w:val="1"/>
        <w:numFmt w:val="lowerLetter"/>
        <w:suff w:val="space"/>
        <w:lvlText w:val="(%4) "/>
        <w:lvlJc w:val="left"/>
        <w:pPr>
          <w:ind w:left="0" w:firstLine="720"/>
        </w:pPr>
        <w:rPr>
          <w:rFonts w:hint="default"/>
        </w:rPr>
      </w:lvl>
    </w:lvlOverride>
    <w:lvlOverride w:ilvl="4">
      <w:lvl w:ilvl="4">
        <w:start w:val="1"/>
        <w:numFmt w:val="lowerRoman"/>
        <w:lvlText w:val="%5."/>
        <w:lvlJc w:val="left"/>
        <w:pPr>
          <w:tabs>
            <w:tab w:val="num" w:pos="1152"/>
          </w:tabs>
          <w:ind w:left="0" w:firstLine="720"/>
        </w:pPr>
        <w:rPr>
          <w:rFonts w:hint="default"/>
        </w:rPr>
      </w:lvl>
    </w:lvlOverride>
    <w:lvlOverride w:ilvl="5">
      <w:lvl w:ilvl="5">
        <w:start w:val="1"/>
        <w:numFmt w:val="none"/>
        <w:lvlText w:val="NOT USED"/>
        <w:lvlJc w:val="left"/>
        <w:pPr>
          <w:ind w:left="2160" w:hanging="2160"/>
        </w:pPr>
        <w:rPr>
          <w:rFonts w:hint="default"/>
        </w:rPr>
      </w:lvl>
    </w:lvlOverride>
    <w:lvlOverride w:ilvl="6">
      <w:lvl w:ilvl="6">
        <w:start w:val="1"/>
        <w:numFmt w:val="none"/>
        <w:lvlText w:val="NOT USED"/>
        <w:lvlJc w:val="left"/>
        <w:pPr>
          <w:ind w:left="2520" w:hanging="2520"/>
        </w:pPr>
        <w:rPr>
          <w:rFonts w:hint="default"/>
        </w:rPr>
      </w:lvl>
    </w:lvlOverride>
    <w:lvlOverride w:ilvl="7">
      <w:lvl w:ilvl="7">
        <w:start w:val="1"/>
        <w:numFmt w:val="none"/>
        <w:lvlText w:val="NOT USED"/>
        <w:lvlJc w:val="left"/>
        <w:pPr>
          <w:ind w:left="2880" w:hanging="2880"/>
        </w:pPr>
        <w:rPr>
          <w:rFonts w:hint="default"/>
        </w:rPr>
      </w:lvl>
    </w:lvlOverride>
    <w:lvlOverride w:ilvl="8">
      <w:lvl w:ilvl="8">
        <w:start w:val="1"/>
        <w:numFmt w:val="none"/>
        <w:lvlText w:val="NOT USED"/>
        <w:lvlJc w:val="left"/>
        <w:pPr>
          <w:ind w:left="3240" w:hanging="3240"/>
        </w:pPr>
        <w:rPr>
          <w:rFonts w:hint="default"/>
        </w:rPr>
      </w:lvl>
    </w:lvlOverride>
  </w:num>
  <w:num w:numId="3" w16cid:durableId="1231697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53"/>
    <w:rsid w:val="00003BDB"/>
    <w:rsid w:val="00034EA9"/>
    <w:rsid w:val="00051721"/>
    <w:rsid w:val="000642EE"/>
    <w:rsid w:val="000B768B"/>
    <w:rsid w:val="00101D20"/>
    <w:rsid w:val="00174574"/>
    <w:rsid w:val="00175776"/>
    <w:rsid w:val="001A65F1"/>
    <w:rsid w:val="001A70F6"/>
    <w:rsid w:val="001C2669"/>
    <w:rsid w:val="001C77EB"/>
    <w:rsid w:val="00200C1A"/>
    <w:rsid w:val="002148E8"/>
    <w:rsid w:val="002D7E21"/>
    <w:rsid w:val="00313929"/>
    <w:rsid w:val="003222AC"/>
    <w:rsid w:val="003600FB"/>
    <w:rsid w:val="003946E0"/>
    <w:rsid w:val="003B0315"/>
    <w:rsid w:val="00431713"/>
    <w:rsid w:val="00431E21"/>
    <w:rsid w:val="00487A60"/>
    <w:rsid w:val="004C5FA7"/>
    <w:rsid w:val="004E1FEC"/>
    <w:rsid w:val="00513B20"/>
    <w:rsid w:val="005143E1"/>
    <w:rsid w:val="0052017E"/>
    <w:rsid w:val="00520A2F"/>
    <w:rsid w:val="00540DA0"/>
    <w:rsid w:val="005635F3"/>
    <w:rsid w:val="00573C63"/>
    <w:rsid w:val="00574ACD"/>
    <w:rsid w:val="005B5E8F"/>
    <w:rsid w:val="005C018C"/>
    <w:rsid w:val="005E7F18"/>
    <w:rsid w:val="006010FA"/>
    <w:rsid w:val="00642FCA"/>
    <w:rsid w:val="006C1530"/>
    <w:rsid w:val="006D03C6"/>
    <w:rsid w:val="006D6F80"/>
    <w:rsid w:val="006E0EED"/>
    <w:rsid w:val="006F1272"/>
    <w:rsid w:val="006F6134"/>
    <w:rsid w:val="00745FBD"/>
    <w:rsid w:val="007558C7"/>
    <w:rsid w:val="007A3A45"/>
    <w:rsid w:val="007A571B"/>
    <w:rsid w:val="007A5A9D"/>
    <w:rsid w:val="007B6991"/>
    <w:rsid w:val="00876BB7"/>
    <w:rsid w:val="008803A4"/>
    <w:rsid w:val="008A69BD"/>
    <w:rsid w:val="008F650C"/>
    <w:rsid w:val="00910336"/>
    <w:rsid w:val="009C7739"/>
    <w:rsid w:val="009D42E7"/>
    <w:rsid w:val="00A14B6A"/>
    <w:rsid w:val="00A20FC7"/>
    <w:rsid w:val="00A277B3"/>
    <w:rsid w:val="00A27823"/>
    <w:rsid w:val="00AB533A"/>
    <w:rsid w:val="00B40CA3"/>
    <w:rsid w:val="00B5331F"/>
    <w:rsid w:val="00B60158"/>
    <w:rsid w:val="00BE3418"/>
    <w:rsid w:val="00CB4A54"/>
    <w:rsid w:val="00CE3CC0"/>
    <w:rsid w:val="00D12005"/>
    <w:rsid w:val="00D26BD1"/>
    <w:rsid w:val="00D4337F"/>
    <w:rsid w:val="00D63105"/>
    <w:rsid w:val="00D8331D"/>
    <w:rsid w:val="00DE54E2"/>
    <w:rsid w:val="00E16B48"/>
    <w:rsid w:val="00E8406D"/>
    <w:rsid w:val="00E86D3E"/>
    <w:rsid w:val="00EC346C"/>
    <w:rsid w:val="00ED6A53"/>
    <w:rsid w:val="00EE38F7"/>
    <w:rsid w:val="00EF545D"/>
    <w:rsid w:val="00F1738A"/>
    <w:rsid w:val="00F56ABC"/>
    <w:rsid w:val="00F75DC7"/>
    <w:rsid w:val="00F762F0"/>
    <w:rsid w:val="00F824DD"/>
    <w:rsid w:val="00FA4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AD13E"/>
  <w15:chartTrackingRefBased/>
  <w15:docId w15:val="{A5A09C14-511B-434D-A194-6AABA469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823"/>
    <w:rPr>
      <w:sz w:val="24"/>
    </w:rPr>
  </w:style>
  <w:style w:type="paragraph" w:styleId="Heading1">
    <w:name w:val="heading 1"/>
    <w:basedOn w:val="Normal"/>
    <w:next w:val="Normal"/>
    <w:qFormat/>
    <w:pPr>
      <w:keepNext/>
      <w:jc w:val="center"/>
      <w:outlineLvl w:val="0"/>
    </w:pPr>
  </w:style>
  <w:style w:type="paragraph" w:styleId="Heading2">
    <w:name w:val="heading 2"/>
    <w:basedOn w:val="Normal"/>
    <w:next w:val="Normal"/>
    <w:qFormat/>
    <w:rsid w:val="00513B20"/>
    <w:pPr>
      <w:keepNext/>
      <w:ind w:left="720"/>
      <w:outlineLvl w:val="1"/>
    </w:pPr>
    <w:rPr>
      <w:b/>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Helvetica" w:hAnsi="Helvetica"/>
      <w:b/>
      <w:bCs/>
    </w:rPr>
  </w:style>
  <w:style w:type="paragraph" w:styleId="Subtitle">
    <w:name w:val="Subtitle"/>
    <w:basedOn w:val="Normal"/>
    <w:qFormat/>
    <w:pPr>
      <w:jc w:val="center"/>
    </w:pPr>
    <w:rPr>
      <w:rFonts w:ascii="Helvetica" w:hAnsi="Helvetica"/>
      <w:b/>
      <w:caps/>
      <w:sz w:val="16"/>
    </w:rPr>
  </w:style>
  <w:style w:type="paragraph" w:styleId="BodyText">
    <w:name w:val="Body Text"/>
    <w:basedOn w:val="Normal"/>
    <w:rPr>
      <w:rFonts w:ascii="Helvetica" w:hAnsi="Helvetica"/>
      <w:b/>
      <w:sz w:val="16"/>
    </w:rPr>
  </w:style>
  <w:style w:type="paragraph" w:styleId="Header">
    <w:name w:val="header"/>
    <w:basedOn w:val="Normal"/>
    <w:pPr>
      <w:tabs>
        <w:tab w:val="center" w:pos="4320"/>
        <w:tab w:val="right" w:pos="8640"/>
      </w:tabs>
    </w:pPr>
  </w:style>
  <w:style w:type="paragraph" w:customStyle="1" w:styleId="CompanyName">
    <w:name w:val="Company Name"/>
    <w:basedOn w:val="Subtitle"/>
    <w:rsid w:val="00513B20"/>
    <w:rPr>
      <w:rFonts w:ascii="Arial Bold" w:hAnsi="Arial Bold"/>
      <w:szCs w:val="16"/>
    </w:rPr>
  </w:style>
  <w:style w:type="paragraph" w:styleId="Footer">
    <w:name w:val="footer"/>
    <w:basedOn w:val="Normal"/>
    <w:link w:val="FooterChar"/>
    <w:uiPriority w:val="99"/>
    <w:pPr>
      <w:tabs>
        <w:tab w:val="center" w:pos="4320"/>
        <w:tab w:val="right" w:pos="8640"/>
      </w:tabs>
      <w:spacing w:before="280"/>
    </w:pPr>
    <w:rPr>
      <w:sz w:val="12"/>
    </w:rPr>
  </w:style>
  <w:style w:type="paragraph" w:customStyle="1" w:styleId="LHDA">
    <w:name w:val="LHDA"/>
    <w:basedOn w:val="Title"/>
    <w:rsid w:val="00513B20"/>
    <w:rPr>
      <w:rFonts w:ascii="Arial Bold" w:hAnsi="Arial Bold"/>
      <w:caps/>
      <w:szCs w:val="24"/>
    </w:rPr>
  </w:style>
  <w:style w:type="paragraph" w:styleId="BalloonText">
    <w:name w:val="Balloon Text"/>
    <w:basedOn w:val="Normal"/>
    <w:semiHidden/>
    <w:rPr>
      <w:rFonts w:ascii="Tahoma" w:hAnsi="Tahoma" w:cs="Helvetica"/>
      <w:sz w:val="16"/>
      <w:szCs w:val="16"/>
    </w:rPr>
  </w:style>
  <w:style w:type="paragraph" w:customStyle="1" w:styleId="BlackDODSeal">
    <w:name w:val="BlackDODSeal"/>
    <w:pPr>
      <w:jc w:val="center"/>
    </w:pPr>
    <w:rPr>
      <w:rFonts w:ascii="Arial" w:hAnsi="Arial"/>
      <w:b/>
      <w:caps/>
      <w:color w:val="000000"/>
      <w:sz w:val="22"/>
    </w:rPr>
  </w:style>
  <w:style w:type="paragraph" w:customStyle="1" w:styleId="Reply">
    <w:name w:val="Reply"/>
    <w:basedOn w:val="Normal"/>
    <w:rsid w:val="00513B20"/>
    <w:rPr>
      <w:rFonts w:ascii="Arial" w:hAnsi="Arial"/>
      <w:b/>
      <w:sz w:val="12"/>
    </w:rPr>
  </w:style>
  <w:style w:type="table" w:styleId="TableGrid">
    <w:name w:val="Table Grid"/>
    <w:basedOn w:val="TableNormal"/>
    <w:rsid w:val="00ED6A5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6A53"/>
    <w:rPr>
      <w:color w:val="808080"/>
    </w:rPr>
  </w:style>
  <w:style w:type="character" w:customStyle="1" w:styleId="FooterChar">
    <w:name w:val="Footer Char"/>
    <w:basedOn w:val="DefaultParagraphFont"/>
    <w:link w:val="Footer"/>
    <w:uiPriority w:val="99"/>
    <w:rsid w:val="00ED6A53"/>
    <w:rPr>
      <w:sz w:val="12"/>
    </w:rPr>
  </w:style>
  <w:style w:type="paragraph" w:customStyle="1" w:styleId="MEMOLINE">
    <w:name w:val="MEMOLINE"/>
    <w:basedOn w:val="LHDA"/>
    <w:link w:val="MEMOLINEChar"/>
    <w:autoRedefine/>
    <w:qFormat/>
    <w:rsid w:val="002D7E21"/>
    <w:pPr>
      <w:jc w:val="left"/>
    </w:pPr>
    <w:rPr>
      <w:rFonts w:ascii="Arial" w:hAnsi="Arial" w:cs="Arial"/>
      <w:b w:val="0"/>
      <w:sz w:val="22"/>
      <w:szCs w:val="22"/>
    </w:rPr>
  </w:style>
  <w:style w:type="character" w:customStyle="1" w:styleId="MEMOLINEChar">
    <w:name w:val="MEMOLINE Char"/>
    <w:basedOn w:val="DefaultParagraphFont"/>
    <w:link w:val="MEMOLINE"/>
    <w:rsid w:val="002D7E21"/>
    <w:rPr>
      <w:rFonts w:ascii="Arial" w:hAnsi="Arial" w:cs="Arial"/>
      <w:bCs/>
      <w:caps/>
      <w:sz w:val="22"/>
      <w:szCs w:val="22"/>
    </w:rPr>
  </w:style>
  <w:style w:type="character" w:customStyle="1" w:styleId="Style1">
    <w:name w:val="Style 1"/>
    <w:basedOn w:val="DefaultParagraphFont"/>
    <w:uiPriority w:val="1"/>
    <w:rsid w:val="002D7E2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ler%20O'Quinn\Downloads\LetterheadKW6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C29FACE9604D4C85955921216ED630"/>
        <w:category>
          <w:name w:val="General"/>
          <w:gallery w:val="placeholder"/>
        </w:category>
        <w:types>
          <w:type w:val="bbPlcHdr"/>
        </w:types>
        <w:behaviors>
          <w:behavior w:val="content"/>
        </w:behaviors>
        <w:guid w:val="{A518A698-A308-449B-82DC-EB60E78769FD}"/>
      </w:docPartPr>
      <w:docPartBody>
        <w:p w:rsidR="001C01A7" w:rsidRDefault="00531F64" w:rsidP="00531F64">
          <w:pPr>
            <w:pStyle w:val="DDC29FACE9604D4C85955921216ED630"/>
          </w:pPr>
          <w:r w:rsidRPr="00A905EB">
            <w:rPr>
              <w:rStyle w:val="PlaceholderText"/>
            </w:rPr>
            <w:t>Choose an item.</w:t>
          </w:r>
        </w:p>
      </w:docPartBody>
    </w:docPart>
    <w:docPart>
      <w:docPartPr>
        <w:name w:val="2BFE9AF372DE44D7924C1E600313B214"/>
        <w:category>
          <w:name w:val="General"/>
          <w:gallery w:val="placeholder"/>
        </w:category>
        <w:types>
          <w:type w:val="bbPlcHdr"/>
        </w:types>
        <w:behaviors>
          <w:behavior w:val="content"/>
        </w:behaviors>
        <w:guid w:val="{694D13CE-303C-43D2-9AAA-980389554ED0}"/>
      </w:docPartPr>
      <w:docPartBody>
        <w:p w:rsidR="001C01A7" w:rsidRDefault="00531F64" w:rsidP="00531F64">
          <w:pPr>
            <w:pStyle w:val="2BFE9AF372DE44D7924C1E600313B214"/>
          </w:pPr>
          <w:r w:rsidRPr="00A905EB">
            <w:rPr>
              <w:rStyle w:val="PlaceholderText"/>
            </w:rPr>
            <w:t>Choose an item.</w:t>
          </w:r>
        </w:p>
      </w:docPartBody>
    </w:docPart>
    <w:docPart>
      <w:docPartPr>
        <w:name w:val="FC32EB667AC4426780032B83D6CCE7E6"/>
        <w:category>
          <w:name w:val="General"/>
          <w:gallery w:val="placeholder"/>
        </w:category>
        <w:types>
          <w:type w:val="bbPlcHdr"/>
        </w:types>
        <w:behaviors>
          <w:behavior w:val="content"/>
        </w:behaviors>
        <w:guid w:val="{1153A8C6-491A-4AD3-9002-D53616BBEFEC}"/>
      </w:docPartPr>
      <w:docPartBody>
        <w:p w:rsidR="001C01A7" w:rsidRDefault="00531F64" w:rsidP="00531F64">
          <w:pPr>
            <w:pStyle w:val="FC32EB667AC4426780032B83D6CCE7E6"/>
          </w:pPr>
          <w:r>
            <w:rPr>
              <w:rStyle w:val="PlaceholderText"/>
            </w:rPr>
            <w:t>POSITION</w:t>
          </w:r>
        </w:p>
      </w:docPartBody>
    </w:docPart>
    <w:docPart>
      <w:docPartPr>
        <w:name w:val="364CB25B52714E67BFA43C4C001E4260"/>
        <w:category>
          <w:name w:val="General"/>
          <w:gallery w:val="placeholder"/>
        </w:category>
        <w:types>
          <w:type w:val="bbPlcHdr"/>
        </w:types>
        <w:behaviors>
          <w:behavior w:val="content"/>
        </w:behaviors>
        <w:guid w:val="{636830CB-0C2B-47F8-8627-6ABBF12FFF66}"/>
      </w:docPartPr>
      <w:docPartBody>
        <w:p w:rsidR="001C01A7" w:rsidRDefault="00531F64" w:rsidP="00531F64">
          <w:pPr>
            <w:pStyle w:val="364CB25B52714E67BFA43C4C001E4260"/>
          </w:pPr>
          <w:r>
            <w:rPr>
              <w:rStyle w:val="PlaceholderText"/>
            </w:rPr>
            <w:t>POSITION</w:t>
          </w:r>
        </w:p>
      </w:docPartBody>
    </w:docPart>
    <w:docPart>
      <w:docPartPr>
        <w:name w:val="37964A576DCE428C8AB3876689DD031B"/>
        <w:category>
          <w:name w:val="General"/>
          <w:gallery w:val="placeholder"/>
        </w:category>
        <w:types>
          <w:type w:val="bbPlcHdr"/>
        </w:types>
        <w:behaviors>
          <w:behavior w:val="content"/>
        </w:behaviors>
        <w:guid w:val="{AE4E5697-1636-4E8D-B23D-F0D703392578}"/>
      </w:docPartPr>
      <w:docPartBody>
        <w:p w:rsidR="001C01A7" w:rsidRDefault="00531F64" w:rsidP="00531F64">
          <w:pPr>
            <w:pStyle w:val="37964A576DCE428C8AB3876689DD031B"/>
          </w:pPr>
          <w:r>
            <w:rPr>
              <w:rStyle w:val="PlaceholderText"/>
            </w:rPr>
            <w:t>POSITION</w:t>
          </w:r>
        </w:p>
      </w:docPartBody>
    </w:docPart>
    <w:docPart>
      <w:docPartPr>
        <w:name w:val="27E87AFC279945FAA89B3370E021BE9E"/>
        <w:category>
          <w:name w:val="General"/>
          <w:gallery w:val="placeholder"/>
        </w:category>
        <w:types>
          <w:type w:val="bbPlcHdr"/>
        </w:types>
        <w:behaviors>
          <w:behavior w:val="content"/>
        </w:behaviors>
        <w:guid w:val="{3681AA1D-3B68-46DE-9724-7803A58799F9}"/>
      </w:docPartPr>
      <w:docPartBody>
        <w:p w:rsidR="001C01A7" w:rsidRDefault="00531F64" w:rsidP="00531F64">
          <w:pPr>
            <w:pStyle w:val="27E87AFC279945FAA89B3370E021BE9E"/>
          </w:pPr>
          <w:r>
            <w:rPr>
              <w:rStyle w:val="PlaceholderText"/>
            </w:rPr>
            <w:t>POSITION</w:t>
          </w:r>
        </w:p>
      </w:docPartBody>
    </w:docPart>
    <w:docPart>
      <w:docPartPr>
        <w:name w:val="B8F44F7A8AF945249B3BA14C60BBE9DD"/>
        <w:category>
          <w:name w:val="General"/>
          <w:gallery w:val="placeholder"/>
        </w:category>
        <w:types>
          <w:type w:val="bbPlcHdr"/>
        </w:types>
        <w:behaviors>
          <w:behavior w:val="content"/>
        </w:behaviors>
        <w:guid w:val="{DBE35005-846F-4184-9125-A26B84040D04}"/>
      </w:docPartPr>
      <w:docPartBody>
        <w:p w:rsidR="001C01A7" w:rsidRDefault="00531F64" w:rsidP="00531F64">
          <w:pPr>
            <w:pStyle w:val="B8F44F7A8AF945249B3BA14C60BBE9DD"/>
          </w:pPr>
          <w:r>
            <w:rPr>
              <w:rStyle w:val="PlaceholderText"/>
            </w:rPr>
            <w:t>POSITION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F64"/>
    <w:rsid w:val="000F7A1E"/>
    <w:rsid w:val="001A70F6"/>
    <w:rsid w:val="001C01A7"/>
    <w:rsid w:val="005143E1"/>
    <w:rsid w:val="00531F64"/>
    <w:rsid w:val="0058249E"/>
    <w:rsid w:val="00747AC4"/>
    <w:rsid w:val="007558C7"/>
    <w:rsid w:val="00CA22F7"/>
    <w:rsid w:val="00F75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1F64"/>
    <w:rPr>
      <w:color w:val="808080"/>
    </w:rPr>
  </w:style>
  <w:style w:type="paragraph" w:customStyle="1" w:styleId="DDC29FACE9604D4C85955921216ED630">
    <w:name w:val="DDC29FACE9604D4C85955921216ED630"/>
    <w:rsid w:val="00531F64"/>
  </w:style>
  <w:style w:type="paragraph" w:customStyle="1" w:styleId="2BFE9AF372DE44D7924C1E600313B214">
    <w:name w:val="2BFE9AF372DE44D7924C1E600313B214"/>
    <w:rsid w:val="00531F64"/>
  </w:style>
  <w:style w:type="paragraph" w:customStyle="1" w:styleId="FC32EB667AC4426780032B83D6CCE7E6">
    <w:name w:val="FC32EB667AC4426780032B83D6CCE7E6"/>
    <w:rsid w:val="00531F64"/>
  </w:style>
  <w:style w:type="paragraph" w:customStyle="1" w:styleId="364CB25B52714E67BFA43C4C001E4260">
    <w:name w:val="364CB25B52714E67BFA43C4C001E4260"/>
    <w:rsid w:val="00531F64"/>
  </w:style>
  <w:style w:type="paragraph" w:customStyle="1" w:styleId="37964A576DCE428C8AB3876689DD031B">
    <w:name w:val="37964A576DCE428C8AB3876689DD031B"/>
    <w:rsid w:val="00531F64"/>
  </w:style>
  <w:style w:type="paragraph" w:customStyle="1" w:styleId="27E87AFC279945FAA89B3370E021BE9E">
    <w:name w:val="27E87AFC279945FAA89B3370E021BE9E"/>
    <w:rsid w:val="00531F64"/>
  </w:style>
  <w:style w:type="paragraph" w:customStyle="1" w:styleId="B8F44F7A8AF945249B3BA14C60BBE9DD">
    <w:name w:val="B8F44F7A8AF945249B3BA14C60BBE9DD"/>
    <w:rsid w:val="00531F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LetterheadKW60</Template>
  <TotalTime>1</TotalTime>
  <Pages>2</Pages>
  <Words>449</Words>
  <Characters>2100</Characters>
  <Application>Microsoft Office Word</Application>
  <DocSecurity>0</DocSecurity>
  <Lines>59</Lines>
  <Paragraphs>28</Paragraphs>
  <ScaleCrop>false</ScaleCrop>
  <HeadingPairs>
    <vt:vector size="2" baseType="variant">
      <vt:variant>
        <vt:lpstr>Title</vt:lpstr>
      </vt:variant>
      <vt:variant>
        <vt:i4>1</vt:i4>
      </vt:variant>
    </vt:vector>
  </HeadingPairs>
  <TitlesOfParts>
    <vt:vector size="1" baseType="lpstr">
      <vt:lpstr>Department of the Army Letterhead</vt:lpstr>
    </vt:vector>
  </TitlesOfParts>
  <Company>United States Army Publishing Agency</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 Letterhead</dc:title>
  <dc:subject/>
  <dc:creator>Tyler W. O'Quinn</dc:creator>
  <cp:keywords>DA Letterhead Template</cp:keywords>
  <cp:lastModifiedBy>Tyler W. O'Quinn</cp:lastModifiedBy>
  <cp:revision>3</cp:revision>
  <cp:lastPrinted>2005-04-14T18:23:00Z</cp:lastPrinted>
  <dcterms:created xsi:type="dcterms:W3CDTF">2025-09-08T00:56:00Z</dcterms:created>
  <dcterms:modified xsi:type="dcterms:W3CDTF">2025-09-08T00:57:00Z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84e3abb0-3b64-4164-b735-913b1446c3af</vt:lpwstr>
  </property>
</Properties>
</file>